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4E020" w14:textId="77777777" w:rsidR="003850D5" w:rsidRDefault="00BA455F" w:rsidP="00BA455F">
      <w:pPr>
        <w:pStyle w:val="Ttol2"/>
      </w:pPr>
      <w:bookmarkStart w:id="0" w:name="_GoBack"/>
      <w:bookmarkEnd w:id="0"/>
      <w:r>
        <w:t>V</w:t>
      </w:r>
      <w:r w:rsidR="003850D5">
        <w:t>I</w:t>
      </w:r>
      <w:r w:rsidR="00455915" w:rsidRPr="001C126E">
        <w:t xml:space="preserve"> EDICIÓ DEL PREMI BARCELONA</w:t>
      </w:r>
      <w:r w:rsidR="003850D5">
        <w:t xml:space="preserve"> A L’</w:t>
      </w:r>
      <w:r w:rsidR="00455915" w:rsidRPr="001C126E">
        <w:t xml:space="preserve">EMPRESA </w:t>
      </w:r>
    </w:p>
    <w:p w14:paraId="4A1F3369" w14:textId="1FB6DF8D" w:rsidR="00455915" w:rsidRDefault="00455915" w:rsidP="00BA455F">
      <w:pPr>
        <w:pStyle w:val="Ttol2"/>
      </w:pPr>
      <w:r w:rsidRPr="001C126E">
        <w:t xml:space="preserve">INNOVADORA EN </w:t>
      </w:r>
      <w:r w:rsidR="00F52796">
        <w:t>CONCILIACIÓ</w:t>
      </w:r>
      <w:r w:rsidRPr="001C126E">
        <w:t xml:space="preserve"> I </w:t>
      </w:r>
      <w:r w:rsidR="00F52796">
        <w:t>TEMP</w:t>
      </w:r>
      <w:r w:rsidR="00A152F4">
        <w:t>S</w:t>
      </w:r>
    </w:p>
    <w:p w14:paraId="2A040CCD" w14:textId="77777777" w:rsidR="00A37D0D" w:rsidRDefault="00A37D0D" w:rsidP="00455915">
      <w:pPr>
        <w:pBdr>
          <w:bottom w:val="single" w:sz="4" w:space="1" w:color="auto"/>
        </w:pBdr>
        <w:spacing w:after="60"/>
        <w:jc w:val="both"/>
        <w:rPr>
          <w:rFonts w:cstheme="minorHAnsi"/>
          <w:b/>
        </w:rPr>
      </w:pPr>
    </w:p>
    <w:p w14:paraId="786BDD26" w14:textId="6986606F" w:rsidR="00455915" w:rsidRPr="00235A16" w:rsidRDefault="00455915" w:rsidP="00455915">
      <w:pPr>
        <w:pBdr>
          <w:bottom w:val="single" w:sz="4" w:space="1" w:color="auto"/>
        </w:pBdr>
        <w:spacing w:after="60"/>
        <w:jc w:val="both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 xml:space="preserve">IMPRÈS </w:t>
      </w:r>
      <w:r w:rsidR="00AE1701">
        <w:rPr>
          <w:rFonts w:cstheme="minorHAnsi"/>
          <w:b/>
          <w:sz w:val="20"/>
        </w:rPr>
        <w:t>D’</w:t>
      </w:r>
      <w:r w:rsidRPr="00235A16">
        <w:rPr>
          <w:rFonts w:cstheme="minorHAnsi"/>
          <w:b/>
          <w:sz w:val="20"/>
        </w:rPr>
        <w:t xml:space="preserve">INSCRIPCIÓ </w:t>
      </w:r>
      <w:r w:rsidR="00AE1701">
        <w:rPr>
          <w:rFonts w:cstheme="minorHAnsi"/>
          <w:b/>
          <w:sz w:val="20"/>
        </w:rPr>
        <w:t xml:space="preserve">A LA </w:t>
      </w:r>
      <w:r>
        <w:rPr>
          <w:rFonts w:cstheme="minorHAnsi"/>
          <w:b/>
          <w:sz w:val="20"/>
        </w:rPr>
        <w:t>CONVOCATÒRIA DE 201</w:t>
      </w:r>
      <w:r w:rsidR="003850D5">
        <w:rPr>
          <w:rFonts w:cstheme="minorHAnsi"/>
          <w:b/>
          <w:sz w:val="20"/>
        </w:rPr>
        <w:t>7</w:t>
      </w:r>
    </w:p>
    <w:p w14:paraId="5D100259" w14:textId="7958B5FB" w:rsidR="00455915" w:rsidRPr="00455915" w:rsidRDefault="00455915" w:rsidP="00455915">
      <w:pPr>
        <w:spacing w:after="60"/>
        <w:jc w:val="both"/>
        <w:rPr>
          <w:rFonts w:cstheme="minorHAnsi"/>
          <w:sz w:val="20"/>
        </w:rPr>
      </w:pPr>
      <w:r w:rsidRPr="00455915">
        <w:rPr>
          <w:rFonts w:cstheme="minorHAnsi"/>
          <w:sz w:val="20"/>
        </w:rPr>
        <w:t xml:space="preserve">Aquest imprès s’haurà de presentar al registre municipal, a qualsevol OAC - Oficina d’Atenció al Ciutadà de Barcelona, i caldrà enviar còpia </w:t>
      </w:r>
      <w:r>
        <w:rPr>
          <w:rFonts w:cstheme="minorHAnsi"/>
          <w:sz w:val="20"/>
        </w:rPr>
        <w:t xml:space="preserve">de la documentació presentada </w:t>
      </w:r>
      <w:r w:rsidR="0043061B">
        <w:rPr>
          <w:rFonts w:cstheme="minorHAnsi"/>
          <w:sz w:val="20"/>
        </w:rPr>
        <w:t xml:space="preserve">en </w:t>
      </w:r>
      <w:proofErr w:type="spellStart"/>
      <w:r w:rsidR="0043061B">
        <w:rPr>
          <w:rFonts w:cstheme="minorHAnsi"/>
          <w:sz w:val="20"/>
        </w:rPr>
        <w:t>word</w:t>
      </w:r>
      <w:proofErr w:type="spellEnd"/>
      <w:r w:rsidR="0043061B">
        <w:rPr>
          <w:rFonts w:cstheme="minorHAnsi"/>
          <w:sz w:val="20"/>
        </w:rPr>
        <w:t xml:space="preserve"> i </w:t>
      </w:r>
      <w:proofErr w:type="spellStart"/>
      <w:r w:rsidR="0043061B">
        <w:rPr>
          <w:rFonts w:cstheme="minorHAnsi"/>
          <w:sz w:val="20"/>
        </w:rPr>
        <w:t>pdf</w:t>
      </w:r>
      <w:proofErr w:type="spellEnd"/>
      <w:r w:rsidR="0043061B">
        <w:rPr>
          <w:rFonts w:cstheme="minorHAnsi"/>
          <w:sz w:val="20"/>
        </w:rPr>
        <w:t xml:space="preserve"> </w:t>
      </w:r>
      <w:r w:rsidR="00340FD8">
        <w:rPr>
          <w:rFonts w:cstheme="minorHAnsi"/>
          <w:sz w:val="20"/>
        </w:rPr>
        <w:t xml:space="preserve">+ el logotip de l’empresa </w:t>
      </w:r>
      <w:r>
        <w:rPr>
          <w:rFonts w:cstheme="minorHAnsi"/>
          <w:sz w:val="20"/>
        </w:rPr>
        <w:t>al correu ele</w:t>
      </w:r>
      <w:r w:rsidRPr="00455915">
        <w:rPr>
          <w:rFonts w:cstheme="minorHAnsi"/>
          <w:sz w:val="20"/>
        </w:rPr>
        <w:t>ctrònic</w:t>
      </w:r>
      <w:r>
        <w:rPr>
          <w:rFonts w:cstheme="minorHAnsi"/>
          <w:sz w:val="20"/>
        </w:rPr>
        <w:t xml:space="preserve">: </w:t>
      </w:r>
      <w:hyperlink r:id="rId8" w:history="1">
        <w:r w:rsidRPr="00455915">
          <w:rPr>
            <w:rStyle w:val="Enlla"/>
            <w:rFonts w:cstheme="minorHAnsi"/>
            <w:sz w:val="20"/>
          </w:rPr>
          <w:t>empresesnust@bcn.cat</w:t>
        </w:r>
      </w:hyperlink>
      <w:r w:rsidRPr="00455915">
        <w:rPr>
          <w:rFonts w:cstheme="minorHAnsi"/>
          <w:sz w:val="20"/>
        </w:rPr>
        <w:t xml:space="preserve"> </w:t>
      </w:r>
    </w:p>
    <w:p w14:paraId="4A3700CD" w14:textId="77777777" w:rsidR="00455915" w:rsidRDefault="00455915" w:rsidP="00455915">
      <w:pPr>
        <w:spacing w:after="20"/>
        <w:jc w:val="both"/>
        <w:rPr>
          <w:rFonts w:cstheme="minorHAnsi"/>
        </w:rPr>
      </w:pPr>
    </w:p>
    <w:p w14:paraId="3B26849A" w14:textId="77777777" w:rsidR="00A37D0D" w:rsidRDefault="00A37D0D" w:rsidP="00455915">
      <w:pPr>
        <w:spacing w:after="20"/>
        <w:jc w:val="both"/>
        <w:rPr>
          <w:rFonts w:cstheme="minorHAnsi"/>
        </w:rPr>
      </w:pPr>
    </w:p>
    <w:p w14:paraId="4FB9D066" w14:textId="77777777" w:rsidR="00A37D0D" w:rsidRPr="001C126E" w:rsidRDefault="00A37D0D" w:rsidP="00455915">
      <w:pPr>
        <w:spacing w:after="20"/>
        <w:jc w:val="both"/>
        <w:rPr>
          <w:rFonts w:cstheme="minorHAnsi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188"/>
        <w:gridCol w:w="992"/>
      </w:tblGrid>
      <w:tr w:rsidR="00A152F4" w14:paraId="1C9F420F" w14:textId="77777777" w:rsidTr="00C61B45">
        <w:trPr>
          <w:trHeight w:val="535"/>
        </w:trPr>
        <w:tc>
          <w:tcPr>
            <w:tcW w:w="9180" w:type="dxa"/>
            <w:gridSpan w:val="2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267CCBB2" w14:textId="77777777" w:rsidR="00A152F4" w:rsidRDefault="00A152F4" w:rsidP="00A37D0D">
            <w:pPr>
              <w:spacing w:after="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MODALITAT DEL PREMI</w:t>
            </w:r>
          </w:p>
        </w:tc>
      </w:tr>
      <w:tr w:rsidR="00A152F4" w14:paraId="1132F5CC" w14:textId="77777777" w:rsidTr="00A152F4">
        <w:tc>
          <w:tcPr>
            <w:tcW w:w="8188" w:type="dxa"/>
            <w:shd w:val="clear" w:color="auto" w:fill="auto"/>
            <w:vAlign w:val="center"/>
          </w:tcPr>
          <w:p w14:paraId="24B5FD7C" w14:textId="0143C854" w:rsidR="00A152F4" w:rsidRDefault="00A152F4" w:rsidP="003850D5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Empreses </w:t>
            </w:r>
            <w:r w:rsidR="00E15E61">
              <w:rPr>
                <w:rFonts w:cstheme="minorHAnsi"/>
                <w:b/>
                <w:bCs/>
              </w:rPr>
              <w:t>de</w:t>
            </w:r>
            <w:r>
              <w:rPr>
                <w:rFonts w:cstheme="minorHAnsi"/>
                <w:b/>
                <w:bCs/>
              </w:rPr>
              <w:t xml:space="preserve"> menys de 10 treballadors/es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4CA5530" w14:textId="77777777" w:rsidR="00A152F4" w:rsidRDefault="00A152F4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A152F4" w14:paraId="06B0EEAC" w14:textId="77777777" w:rsidTr="00A152F4">
        <w:tc>
          <w:tcPr>
            <w:tcW w:w="8188" w:type="dxa"/>
            <w:shd w:val="clear" w:color="auto" w:fill="auto"/>
            <w:vAlign w:val="center"/>
          </w:tcPr>
          <w:p w14:paraId="6B0C4130" w14:textId="5DE0CA56" w:rsidR="00A152F4" w:rsidRDefault="00E15E61" w:rsidP="003850D5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Empreses d’entre</w:t>
            </w:r>
            <w:r w:rsidR="00A152F4">
              <w:rPr>
                <w:rFonts w:cstheme="minorHAnsi"/>
                <w:b/>
                <w:bCs/>
              </w:rPr>
              <w:t xml:space="preserve"> 10 i 50 treballadors/es</w:t>
            </w:r>
          </w:p>
        </w:tc>
        <w:tc>
          <w:tcPr>
            <w:tcW w:w="992" w:type="dxa"/>
            <w:shd w:val="clear" w:color="auto" w:fill="auto"/>
          </w:tcPr>
          <w:p w14:paraId="502DC37A" w14:textId="77777777" w:rsidR="00A152F4" w:rsidRDefault="00A152F4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E571F4" w14:paraId="35594504" w14:textId="77777777" w:rsidTr="00A152F4">
        <w:trPr>
          <w:trHeight w:val="240"/>
        </w:trPr>
        <w:tc>
          <w:tcPr>
            <w:tcW w:w="8188" w:type="dxa"/>
            <w:shd w:val="clear" w:color="auto" w:fill="auto"/>
            <w:vAlign w:val="center"/>
          </w:tcPr>
          <w:p w14:paraId="4CC0FDAC" w14:textId="29513530" w:rsidR="00E571F4" w:rsidRDefault="00E571F4" w:rsidP="003850D5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Empreses </w:t>
            </w:r>
            <w:r w:rsidR="00E15E61">
              <w:rPr>
                <w:rFonts w:cstheme="minorHAnsi"/>
                <w:b/>
                <w:bCs/>
              </w:rPr>
              <w:t>d’entre 51</w:t>
            </w:r>
            <w:r>
              <w:rPr>
                <w:rFonts w:cstheme="minorHAnsi"/>
                <w:b/>
                <w:bCs/>
              </w:rPr>
              <w:t xml:space="preserve"> i 250 treballadors/es</w:t>
            </w:r>
          </w:p>
        </w:tc>
        <w:tc>
          <w:tcPr>
            <w:tcW w:w="992" w:type="dxa"/>
            <w:shd w:val="clear" w:color="auto" w:fill="auto"/>
          </w:tcPr>
          <w:p w14:paraId="22D08A60" w14:textId="77777777" w:rsidR="00E571F4" w:rsidRDefault="00E571F4" w:rsidP="00E66A78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A152F4" w14:paraId="6C8097A0" w14:textId="77777777" w:rsidTr="00A152F4">
        <w:trPr>
          <w:trHeight w:val="240"/>
        </w:trPr>
        <w:tc>
          <w:tcPr>
            <w:tcW w:w="8188" w:type="dxa"/>
            <w:shd w:val="clear" w:color="auto" w:fill="auto"/>
            <w:vAlign w:val="center"/>
          </w:tcPr>
          <w:p w14:paraId="3CB97083" w14:textId="784F94BE" w:rsidR="00A152F4" w:rsidRPr="00A062D7" w:rsidRDefault="00E15E61" w:rsidP="00E66A78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Empreses </w:t>
            </w:r>
            <w:r w:rsidR="00E571F4">
              <w:rPr>
                <w:rFonts w:cstheme="minorHAnsi"/>
                <w:b/>
                <w:bCs/>
              </w:rPr>
              <w:t xml:space="preserve">de </w:t>
            </w:r>
            <w:r>
              <w:rPr>
                <w:rFonts w:cstheme="minorHAnsi"/>
                <w:b/>
                <w:bCs/>
              </w:rPr>
              <w:t xml:space="preserve">més </w:t>
            </w:r>
            <w:r w:rsidR="003850D5">
              <w:rPr>
                <w:rFonts w:cstheme="minorHAnsi"/>
                <w:b/>
                <w:bCs/>
              </w:rPr>
              <w:t>250 treballadors/es</w:t>
            </w:r>
          </w:p>
        </w:tc>
        <w:tc>
          <w:tcPr>
            <w:tcW w:w="992" w:type="dxa"/>
            <w:shd w:val="clear" w:color="auto" w:fill="auto"/>
          </w:tcPr>
          <w:p w14:paraId="311E2510" w14:textId="77777777" w:rsidR="00A152F4" w:rsidRDefault="00A152F4" w:rsidP="00E66A78">
            <w:pPr>
              <w:spacing w:after="20"/>
              <w:rPr>
                <w:rFonts w:cstheme="minorHAnsi"/>
                <w:b/>
                <w:bCs/>
              </w:rPr>
            </w:pPr>
          </w:p>
        </w:tc>
      </w:tr>
    </w:tbl>
    <w:p w14:paraId="1C45B38A" w14:textId="77777777" w:rsidR="00455915" w:rsidRDefault="00455915" w:rsidP="00455915">
      <w:pPr>
        <w:spacing w:after="20"/>
        <w:jc w:val="both"/>
        <w:rPr>
          <w:rFonts w:cstheme="minorHAnsi"/>
          <w:bCs/>
        </w:rPr>
      </w:pPr>
    </w:p>
    <w:p w14:paraId="39056384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1EC78324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66FEBACB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455915" w14:paraId="199C44F8" w14:textId="77777777" w:rsidTr="00DF6E2F">
        <w:tc>
          <w:tcPr>
            <w:tcW w:w="9180" w:type="dxa"/>
            <w:gridSpan w:val="2"/>
            <w:shd w:val="pct10" w:color="auto" w:fill="auto"/>
          </w:tcPr>
          <w:p w14:paraId="5550D8DC" w14:textId="77777777" w:rsidR="00455915" w:rsidRDefault="00455915" w:rsidP="00D74213">
            <w:pPr>
              <w:spacing w:after="20"/>
              <w:jc w:val="center"/>
              <w:rPr>
                <w:rFonts w:cstheme="minorHAnsi"/>
                <w:bCs/>
              </w:rPr>
            </w:pPr>
            <w:r w:rsidRPr="008E50CF">
              <w:rPr>
                <w:rFonts w:cstheme="minorHAnsi"/>
                <w:b/>
                <w:bCs/>
              </w:rPr>
              <w:t>DADES DE L’EMPRESA</w:t>
            </w:r>
          </w:p>
        </w:tc>
      </w:tr>
      <w:tr w:rsidR="00455915" w14:paraId="24442449" w14:textId="77777777" w:rsidTr="003850D5">
        <w:tc>
          <w:tcPr>
            <w:tcW w:w="4077" w:type="dxa"/>
            <w:vAlign w:val="center"/>
          </w:tcPr>
          <w:p w14:paraId="1B0E97CB" w14:textId="77777777" w:rsidR="00A37D0D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 xml:space="preserve">Nom de l’empresa           </w:t>
            </w:r>
          </w:p>
          <w:p w14:paraId="19E1F4FB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(raó social)</w:t>
            </w:r>
          </w:p>
        </w:tc>
        <w:tc>
          <w:tcPr>
            <w:tcW w:w="5103" w:type="dxa"/>
            <w:vAlign w:val="center"/>
          </w:tcPr>
          <w:p w14:paraId="0C7FF76F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071A2C54" w14:textId="77777777" w:rsidTr="003850D5">
        <w:tc>
          <w:tcPr>
            <w:tcW w:w="4077" w:type="dxa"/>
            <w:vAlign w:val="center"/>
          </w:tcPr>
          <w:p w14:paraId="6530B885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CIF</w:t>
            </w:r>
          </w:p>
        </w:tc>
        <w:tc>
          <w:tcPr>
            <w:tcW w:w="5103" w:type="dxa"/>
            <w:vAlign w:val="center"/>
          </w:tcPr>
          <w:p w14:paraId="1923A268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1BB3646D" w14:textId="77777777" w:rsidTr="003850D5">
        <w:tc>
          <w:tcPr>
            <w:tcW w:w="4077" w:type="dxa"/>
            <w:vAlign w:val="center"/>
          </w:tcPr>
          <w:p w14:paraId="12233D01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Adreça</w:t>
            </w:r>
          </w:p>
        </w:tc>
        <w:tc>
          <w:tcPr>
            <w:tcW w:w="5103" w:type="dxa"/>
            <w:vAlign w:val="center"/>
          </w:tcPr>
          <w:p w14:paraId="6CE80276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1E655646" w14:textId="77777777" w:rsidTr="003850D5">
        <w:tc>
          <w:tcPr>
            <w:tcW w:w="4077" w:type="dxa"/>
            <w:vAlign w:val="center"/>
          </w:tcPr>
          <w:p w14:paraId="4C20714E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Ciutat</w:t>
            </w:r>
          </w:p>
        </w:tc>
        <w:tc>
          <w:tcPr>
            <w:tcW w:w="5103" w:type="dxa"/>
            <w:vAlign w:val="center"/>
          </w:tcPr>
          <w:p w14:paraId="13A790A9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0D70A456" w14:textId="77777777" w:rsidTr="003850D5">
        <w:tc>
          <w:tcPr>
            <w:tcW w:w="4077" w:type="dxa"/>
            <w:vAlign w:val="center"/>
          </w:tcPr>
          <w:p w14:paraId="30AB7BB8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Pàgina web</w:t>
            </w:r>
          </w:p>
        </w:tc>
        <w:tc>
          <w:tcPr>
            <w:tcW w:w="5103" w:type="dxa"/>
            <w:vAlign w:val="center"/>
          </w:tcPr>
          <w:p w14:paraId="3DB615D7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3850D5" w14:paraId="56428693" w14:textId="77777777" w:rsidTr="003850D5">
        <w:tc>
          <w:tcPr>
            <w:tcW w:w="4077" w:type="dxa"/>
            <w:vAlign w:val="center"/>
          </w:tcPr>
          <w:p w14:paraId="014AF1EF" w14:textId="52EFCD9E" w:rsidR="003850D5" w:rsidRPr="00A062D7" w:rsidRDefault="003850D5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Missió i activitat principal</w:t>
            </w:r>
          </w:p>
        </w:tc>
        <w:tc>
          <w:tcPr>
            <w:tcW w:w="5103" w:type="dxa"/>
            <w:vAlign w:val="center"/>
          </w:tcPr>
          <w:p w14:paraId="33301280" w14:textId="77777777" w:rsidR="003850D5" w:rsidRPr="0000775B" w:rsidRDefault="003850D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7782B2C9" w14:textId="77777777" w:rsidTr="003850D5">
        <w:tc>
          <w:tcPr>
            <w:tcW w:w="4077" w:type="dxa"/>
            <w:vAlign w:val="center"/>
          </w:tcPr>
          <w:p w14:paraId="355D38CE" w14:textId="3CA1FFF4" w:rsidR="00455915" w:rsidRPr="00A37D0D" w:rsidRDefault="003850D5" w:rsidP="003850D5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Sector de l’activitat</w:t>
            </w:r>
          </w:p>
        </w:tc>
        <w:tc>
          <w:tcPr>
            <w:tcW w:w="5103" w:type="dxa"/>
            <w:vAlign w:val="center"/>
          </w:tcPr>
          <w:p w14:paraId="54590E34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1C24C3D6" w14:textId="77777777" w:rsidTr="003850D5">
        <w:tc>
          <w:tcPr>
            <w:tcW w:w="4077" w:type="dxa"/>
            <w:vAlign w:val="center"/>
          </w:tcPr>
          <w:p w14:paraId="6C11B750" w14:textId="77777777" w:rsidR="00455915" w:rsidRPr="00A37D0D" w:rsidRDefault="00141543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Convenis col·lectius i articles que apliquen (si s’escau)</w:t>
            </w:r>
          </w:p>
        </w:tc>
        <w:tc>
          <w:tcPr>
            <w:tcW w:w="5103" w:type="dxa"/>
            <w:vAlign w:val="center"/>
          </w:tcPr>
          <w:p w14:paraId="7EB26049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141543" w14:paraId="11715E3B" w14:textId="77777777" w:rsidTr="003850D5">
        <w:tc>
          <w:tcPr>
            <w:tcW w:w="4077" w:type="dxa"/>
            <w:vAlign w:val="center"/>
          </w:tcPr>
          <w:p w14:paraId="4979B133" w14:textId="77777777" w:rsidR="00141543" w:rsidRPr="00A37D0D" w:rsidRDefault="00141543" w:rsidP="00141543">
            <w:pPr>
              <w:spacing w:after="20"/>
              <w:rPr>
                <w:rFonts w:cstheme="minorHAnsi"/>
                <w:b/>
                <w:bCs/>
              </w:rPr>
            </w:pPr>
            <w:r w:rsidRPr="00A37D0D">
              <w:rPr>
                <w:rFonts w:cstheme="minorHAnsi"/>
                <w:b/>
                <w:bCs/>
              </w:rPr>
              <w:t>Nombre de persones treballadores (dones/ homes)</w:t>
            </w:r>
          </w:p>
        </w:tc>
        <w:tc>
          <w:tcPr>
            <w:tcW w:w="5103" w:type="dxa"/>
            <w:vAlign w:val="center"/>
          </w:tcPr>
          <w:p w14:paraId="5C8FBDCE" w14:textId="77777777" w:rsidR="00141543" w:rsidRPr="0000775B" w:rsidRDefault="00141543" w:rsidP="00141543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3850D5" w14:paraId="49F41EA0" w14:textId="77777777" w:rsidTr="003850D5">
        <w:tc>
          <w:tcPr>
            <w:tcW w:w="4077" w:type="dxa"/>
            <w:vAlign w:val="center"/>
          </w:tcPr>
          <w:p w14:paraId="362C2CC8" w14:textId="1010D67C" w:rsidR="003850D5" w:rsidRPr="00A37D0D" w:rsidRDefault="003850D5" w:rsidP="00141543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L’organització té RSC?</w:t>
            </w:r>
          </w:p>
        </w:tc>
        <w:tc>
          <w:tcPr>
            <w:tcW w:w="5103" w:type="dxa"/>
            <w:vAlign w:val="center"/>
          </w:tcPr>
          <w:p w14:paraId="57BEB35F" w14:textId="77777777" w:rsidR="003850D5" w:rsidRPr="0000775B" w:rsidRDefault="003850D5" w:rsidP="00141543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3850D5" w14:paraId="6390368D" w14:textId="77777777" w:rsidTr="003850D5">
        <w:tc>
          <w:tcPr>
            <w:tcW w:w="4077" w:type="dxa"/>
            <w:vAlign w:val="center"/>
          </w:tcPr>
          <w:p w14:paraId="43CC08BC" w14:textId="14B5AA8E" w:rsidR="003850D5" w:rsidRDefault="003850D5" w:rsidP="00141543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L’organització té Pla d’Igualtat?</w:t>
            </w:r>
          </w:p>
        </w:tc>
        <w:tc>
          <w:tcPr>
            <w:tcW w:w="5103" w:type="dxa"/>
            <w:vAlign w:val="center"/>
          </w:tcPr>
          <w:p w14:paraId="0577E4C6" w14:textId="77777777" w:rsidR="003850D5" w:rsidRPr="0000775B" w:rsidRDefault="003850D5" w:rsidP="00141543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3850D5" w14:paraId="663D7FB1" w14:textId="77777777" w:rsidTr="003850D5">
        <w:tc>
          <w:tcPr>
            <w:tcW w:w="4077" w:type="dxa"/>
            <w:vAlign w:val="center"/>
          </w:tcPr>
          <w:p w14:paraId="7BC818D2" w14:textId="4EB2E91B" w:rsidR="003850D5" w:rsidRDefault="003850D5" w:rsidP="00141543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L’organització ja ha estat premiada en anteriors edicions?</w:t>
            </w:r>
          </w:p>
        </w:tc>
        <w:tc>
          <w:tcPr>
            <w:tcW w:w="5103" w:type="dxa"/>
            <w:vAlign w:val="center"/>
          </w:tcPr>
          <w:p w14:paraId="466D32AA" w14:textId="77777777" w:rsidR="003850D5" w:rsidRPr="0000775B" w:rsidRDefault="003850D5" w:rsidP="00141543">
            <w:pPr>
              <w:spacing w:after="20"/>
              <w:rPr>
                <w:rFonts w:cstheme="minorHAnsi"/>
                <w:b/>
                <w:bCs/>
              </w:rPr>
            </w:pPr>
          </w:p>
        </w:tc>
      </w:tr>
    </w:tbl>
    <w:p w14:paraId="4538C178" w14:textId="77777777" w:rsidR="00455915" w:rsidRDefault="00455915" w:rsidP="00455915">
      <w:pPr>
        <w:spacing w:after="20"/>
        <w:jc w:val="both"/>
        <w:rPr>
          <w:rFonts w:cstheme="minorHAnsi"/>
          <w:bCs/>
        </w:rPr>
      </w:pPr>
    </w:p>
    <w:p w14:paraId="2D62EFBD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4793E2A7" w14:textId="77777777" w:rsidR="00A37D0D" w:rsidRDefault="00A37D0D" w:rsidP="00455915">
      <w:pPr>
        <w:spacing w:after="20"/>
        <w:jc w:val="both"/>
        <w:rPr>
          <w:rFonts w:cstheme="minorHAnsi"/>
          <w:bCs/>
        </w:rPr>
      </w:pPr>
    </w:p>
    <w:p w14:paraId="0F6AF4F7" w14:textId="77777777" w:rsidR="00A37D0D" w:rsidRPr="008E50CF" w:rsidRDefault="00A37D0D" w:rsidP="00455915">
      <w:pPr>
        <w:spacing w:after="20"/>
        <w:jc w:val="both"/>
        <w:rPr>
          <w:rFonts w:cstheme="minorHAnsi"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02"/>
        <w:gridCol w:w="6378"/>
      </w:tblGrid>
      <w:tr w:rsidR="00455915" w14:paraId="7C689B08" w14:textId="77777777" w:rsidTr="000B1947">
        <w:tc>
          <w:tcPr>
            <w:tcW w:w="9180" w:type="dxa"/>
            <w:gridSpan w:val="2"/>
            <w:shd w:val="pct10" w:color="auto" w:fill="auto"/>
          </w:tcPr>
          <w:p w14:paraId="15446879" w14:textId="77777777" w:rsidR="00455915" w:rsidRDefault="00455915" w:rsidP="00D74213">
            <w:pPr>
              <w:spacing w:after="20"/>
              <w:jc w:val="center"/>
              <w:rPr>
                <w:rFonts w:cstheme="minorHAnsi"/>
                <w:bCs/>
              </w:rPr>
            </w:pPr>
            <w:r w:rsidRPr="008E50CF">
              <w:rPr>
                <w:rFonts w:cstheme="minorHAnsi"/>
                <w:b/>
                <w:bCs/>
              </w:rPr>
              <w:t xml:space="preserve">DADES DE </w:t>
            </w:r>
            <w:r>
              <w:rPr>
                <w:rFonts w:cstheme="minorHAnsi"/>
                <w:b/>
                <w:bCs/>
              </w:rPr>
              <w:t>LA PERSONA DE CONTACTE</w:t>
            </w:r>
          </w:p>
        </w:tc>
      </w:tr>
      <w:tr w:rsidR="00455915" w14:paraId="0C2FC006" w14:textId="77777777" w:rsidTr="000B1947">
        <w:tc>
          <w:tcPr>
            <w:tcW w:w="2802" w:type="dxa"/>
            <w:vAlign w:val="center"/>
          </w:tcPr>
          <w:p w14:paraId="54108122" w14:textId="40A58062" w:rsidR="00455915" w:rsidRPr="00A062D7" w:rsidRDefault="00455915" w:rsidP="003850D5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 xml:space="preserve">Nom i cognoms </w:t>
            </w:r>
          </w:p>
        </w:tc>
        <w:tc>
          <w:tcPr>
            <w:tcW w:w="6378" w:type="dxa"/>
            <w:vAlign w:val="center"/>
          </w:tcPr>
          <w:p w14:paraId="1836DFAD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3B4941E2" w14:textId="77777777" w:rsidTr="000B1947">
        <w:tc>
          <w:tcPr>
            <w:tcW w:w="2802" w:type="dxa"/>
            <w:vAlign w:val="center"/>
          </w:tcPr>
          <w:p w14:paraId="1EE6674B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DNI</w:t>
            </w:r>
          </w:p>
        </w:tc>
        <w:tc>
          <w:tcPr>
            <w:tcW w:w="6378" w:type="dxa"/>
            <w:vAlign w:val="center"/>
          </w:tcPr>
          <w:p w14:paraId="08157C2B" w14:textId="77777777" w:rsidR="00455915" w:rsidRPr="004E3814" w:rsidRDefault="00455915" w:rsidP="00A37D0D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14:paraId="3357E682" w14:textId="77777777" w:rsidTr="000B1947">
        <w:tc>
          <w:tcPr>
            <w:tcW w:w="2802" w:type="dxa"/>
            <w:vAlign w:val="center"/>
          </w:tcPr>
          <w:p w14:paraId="047140CA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Càrrec</w:t>
            </w:r>
          </w:p>
        </w:tc>
        <w:tc>
          <w:tcPr>
            <w:tcW w:w="6378" w:type="dxa"/>
            <w:vAlign w:val="center"/>
          </w:tcPr>
          <w:p w14:paraId="07CF3604" w14:textId="77777777" w:rsidR="00455915" w:rsidRPr="004E3814" w:rsidRDefault="00455915" w:rsidP="00A37D0D">
            <w:pPr>
              <w:spacing w:after="20"/>
              <w:rPr>
                <w:rFonts w:cstheme="minorHAnsi"/>
                <w:bCs/>
              </w:rPr>
            </w:pPr>
          </w:p>
        </w:tc>
      </w:tr>
      <w:tr w:rsidR="00455915" w14:paraId="0E02464A" w14:textId="77777777" w:rsidTr="000B1947">
        <w:tc>
          <w:tcPr>
            <w:tcW w:w="2802" w:type="dxa"/>
            <w:vAlign w:val="center"/>
          </w:tcPr>
          <w:p w14:paraId="4E32E5C3" w14:textId="77777777" w:rsidR="00455915" w:rsidRPr="00A062D7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  <w:r w:rsidRPr="00A062D7">
              <w:rPr>
                <w:rFonts w:cstheme="minorHAnsi"/>
                <w:b/>
                <w:bCs/>
              </w:rPr>
              <w:t>Telèfon</w:t>
            </w:r>
          </w:p>
        </w:tc>
        <w:tc>
          <w:tcPr>
            <w:tcW w:w="6378" w:type="dxa"/>
            <w:vAlign w:val="center"/>
          </w:tcPr>
          <w:p w14:paraId="11A55032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  <w:tr w:rsidR="00455915" w14:paraId="7628105F" w14:textId="77777777" w:rsidTr="000B1947">
        <w:tc>
          <w:tcPr>
            <w:tcW w:w="2802" w:type="dxa"/>
            <w:vAlign w:val="center"/>
          </w:tcPr>
          <w:p w14:paraId="084F3A3C" w14:textId="487AA5A6" w:rsidR="00455915" w:rsidRPr="00A062D7" w:rsidRDefault="003850D5" w:rsidP="00A37D0D">
            <w:p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Adreça</w:t>
            </w:r>
            <w:r w:rsidR="00455915" w:rsidRPr="00A062D7">
              <w:rPr>
                <w:rFonts w:cstheme="minorHAnsi"/>
                <w:b/>
                <w:bCs/>
              </w:rPr>
              <w:t xml:space="preserve"> electrònic</w:t>
            </w:r>
            <w:r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6378" w:type="dxa"/>
            <w:vAlign w:val="center"/>
          </w:tcPr>
          <w:p w14:paraId="6279CFDC" w14:textId="77777777" w:rsidR="00455915" w:rsidRPr="0000775B" w:rsidRDefault="00455915" w:rsidP="00A37D0D">
            <w:pPr>
              <w:spacing w:after="20"/>
              <w:rPr>
                <w:rFonts w:cstheme="minorHAnsi"/>
                <w:b/>
                <w:bCs/>
              </w:rPr>
            </w:pPr>
          </w:p>
        </w:tc>
      </w:tr>
    </w:tbl>
    <w:p w14:paraId="7A090A77" w14:textId="77777777" w:rsidR="00A37D0D" w:rsidRDefault="00A37D0D" w:rsidP="00455915">
      <w:pPr>
        <w:spacing w:after="20"/>
      </w:pPr>
    </w:p>
    <w:tbl>
      <w:tblPr>
        <w:tblStyle w:val="Taulaambq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55915" w:rsidRPr="00D74213" w14:paraId="26666ECE" w14:textId="77777777" w:rsidTr="00AE1701">
        <w:tc>
          <w:tcPr>
            <w:tcW w:w="9322" w:type="dxa"/>
            <w:shd w:val="pct10" w:color="auto" w:fill="auto"/>
          </w:tcPr>
          <w:p w14:paraId="647656DA" w14:textId="4AB2A0CF" w:rsidR="00455915" w:rsidRDefault="00455915" w:rsidP="00D74213">
            <w:pPr>
              <w:spacing w:after="20"/>
              <w:jc w:val="center"/>
              <w:rPr>
                <w:rFonts w:cstheme="minorHAnsi"/>
                <w:b/>
                <w:bCs/>
              </w:rPr>
            </w:pPr>
            <w:r w:rsidRPr="00D74213">
              <w:rPr>
                <w:rFonts w:cstheme="minorHAnsi"/>
                <w:b/>
                <w:bCs/>
              </w:rPr>
              <w:lastRenderedPageBreak/>
              <w:t>DESCRIPCIÓ DE BON</w:t>
            </w:r>
            <w:r w:rsidR="003850D5">
              <w:rPr>
                <w:rFonts w:cstheme="minorHAnsi"/>
                <w:b/>
                <w:bCs/>
              </w:rPr>
              <w:t>ES</w:t>
            </w:r>
            <w:r w:rsidRPr="00D74213">
              <w:rPr>
                <w:rFonts w:cstheme="minorHAnsi"/>
                <w:b/>
                <w:bCs/>
              </w:rPr>
              <w:t xml:space="preserve"> PRÀCTI</w:t>
            </w:r>
            <w:r w:rsidR="003850D5">
              <w:rPr>
                <w:rFonts w:cstheme="minorHAnsi"/>
                <w:b/>
                <w:bCs/>
              </w:rPr>
              <w:t>QUES</w:t>
            </w:r>
          </w:p>
          <w:p w14:paraId="2AEECE20" w14:textId="77777777" w:rsidR="00F37828" w:rsidRPr="00D74213" w:rsidRDefault="00F37828" w:rsidP="00F37828">
            <w:pPr>
              <w:spacing w:after="2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sz w:val="18"/>
                <w:szCs w:val="18"/>
              </w:rPr>
              <w:t>(</w:t>
            </w:r>
            <w:r w:rsidRPr="002F18A0">
              <w:rPr>
                <w:rFonts w:cstheme="minorHAnsi"/>
                <w:bCs/>
                <w:sz w:val="18"/>
                <w:szCs w:val="18"/>
              </w:rPr>
              <w:t>Demanem una extensió màxima de 400 caràcters</w:t>
            </w:r>
            <w:r>
              <w:rPr>
                <w:rFonts w:cstheme="minorHAnsi"/>
                <w:bCs/>
                <w:sz w:val="18"/>
                <w:szCs w:val="18"/>
              </w:rPr>
              <w:t xml:space="preserve"> a cada apartat)</w:t>
            </w:r>
          </w:p>
        </w:tc>
      </w:tr>
      <w:tr w:rsidR="003850D5" w:rsidRPr="00D74213" w14:paraId="33252213" w14:textId="77777777" w:rsidTr="00AE1701">
        <w:tc>
          <w:tcPr>
            <w:tcW w:w="9322" w:type="dxa"/>
            <w:vAlign w:val="center"/>
          </w:tcPr>
          <w:p w14:paraId="64412B40" w14:textId="03A37F4D" w:rsidR="003850D5" w:rsidRPr="003850D5" w:rsidRDefault="003850D5" w:rsidP="003850D5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Descripció del programa </w:t>
            </w:r>
            <w:r w:rsidR="00BC5512">
              <w:rPr>
                <w:rFonts w:cstheme="minorHAnsi"/>
                <w:b/>
                <w:bCs/>
              </w:rPr>
              <w:t>de mesures de conciliació i temps</w:t>
            </w:r>
          </w:p>
        </w:tc>
      </w:tr>
      <w:tr w:rsidR="003850D5" w:rsidRPr="001702AE" w14:paraId="30FB6FB1" w14:textId="77777777" w:rsidTr="00AE1701">
        <w:tc>
          <w:tcPr>
            <w:tcW w:w="9322" w:type="dxa"/>
            <w:vAlign w:val="center"/>
          </w:tcPr>
          <w:p w14:paraId="605F3A4C" w14:textId="77777777" w:rsidR="003850D5" w:rsidRPr="001702AE" w:rsidRDefault="003850D5" w:rsidP="00F52796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207FC89C" w14:textId="77777777" w:rsidR="003850D5" w:rsidRPr="001702AE" w:rsidRDefault="003850D5" w:rsidP="00F52796">
            <w:pPr>
              <w:spacing w:after="20"/>
              <w:rPr>
                <w:rFonts w:cstheme="minorHAnsi"/>
                <w:b/>
                <w:bCs/>
                <w:sz w:val="22"/>
              </w:rPr>
            </w:pPr>
          </w:p>
          <w:p w14:paraId="613FCB0F" w14:textId="77777777" w:rsidR="003850D5" w:rsidRPr="001702AE" w:rsidRDefault="003850D5" w:rsidP="00F52796">
            <w:pPr>
              <w:spacing w:after="20"/>
              <w:rPr>
                <w:rFonts w:cstheme="minorHAnsi"/>
                <w:b/>
                <w:bCs/>
                <w:sz w:val="22"/>
              </w:rPr>
            </w:pPr>
          </w:p>
          <w:p w14:paraId="3298F4FE" w14:textId="77777777" w:rsidR="003850D5" w:rsidRPr="001702AE" w:rsidRDefault="003850D5" w:rsidP="00F52796">
            <w:pPr>
              <w:spacing w:after="20"/>
              <w:rPr>
                <w:rFonts w:cstheme="minorHAnsi"/>
                <w:b/>
                <w:bCs/>
                <w:sz w:val="22"/>
              </w:rPr>
            </w:pPr>
          </w:p>
        </w:tc>
      </w:tr>
      <w:tr w:rsidR="00455915" w:rsidRPr="00D74213" w14:paraId="49BF70C9" w14:textId="77777777" w:rsidTr="00AE1701">
        <w:tc>
          <w:tcPr>
            <w:tcW w:w="9322" w:type="dxa"/>
            <w:vAlign w:val="center"/>
          </w:tcPr>
          <w:p w14:paraId="42B58BC2" w14:textId="66518D1E" w:rsidR="00455915" w:rsidRPr="003850D5" w:rsidRDefault="003850D5" w:rsidP="003850D5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Quina mesura destacaríeu per ser innovadora?</w:t>
            </w:r>
          </w:p>
        </w:tc>
      </w:tr>
      <w:tr w:rsidR="00455915" w:rsidRPr="001702AE" w14:paraId="21111E0B" w14:textId="77777777" w:rsidTr="00AE1701">
        <w:tc>
          <w:tcPr>
            <w:tcW w:w="9322" w:type="dxa"/>
            <w:vAlign w:val="center"/>
          </w:tcPr>
          <w:p w14:paraId="5056AAA8" w14:textId="77777777" w:rsidR="00455915" w:rsidRPr="001702AE" w:rsidRDefault="00455915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052CC1BD" w14:textId="77777777" w:rsidR="00E944DF" w:rsidRPr="001702AE" w:rsidRDefault="00E944DF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455915" w:rsidRPr="003850D5" w14:paraId="1889F580" w14:textId="77777777" w:rsidTr="00AE1701">
        <w:trPr>
          <w:trHeight w:val="353"/>
        </w:trPr>
        <w:tc>
          <w:tcPr>
            <w:tcW w:w="9322" w:type="dxa"/>
            <w:vAlign w:val="center"/>
          </w:tcPr>
          <w:p w14:paraId="0EA2D9CB" w14:textId="6D608E63" w:rsidR="002F18A0" w:rsidRPr="003850D5" w:rsidRDefault="008F6564" w:rsidP="003850D5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 w:rsidRPr="003850D5">
              <w:rPr>
                <w:rFonts w:cstheme="minorHAnsi"/>
                <w:b/>
                <w:bCs/>
              </w:rPr>
              <w:t>Breu descripció de la mesura</w:t>
            </w:r>
          </w:p>
        </w:tc>
      </w:tr>
      <w:tr w:rsidR="00455915" w:rsidRPr="001702AE" w14:paraId="40A63CA6" w14:textId="77777777" w:rsidTr="00AE1701">
        <w:tc>
          <w:tcPr>
            <w:tcW w:w="9322" w:type="dxa"/>
            <w:vAlign w:val="center"/>
          </w:tcPr>
          <w:p w14:paraId="7F9BDE2D" w14:textId="77777777" w:rsidR="00A37D0D" w:rsidRPr="001702AE" w:rsidRDefault="00A37D0D" w:rsidP="008F6564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07822EF8" w14:textId="77777777" w:rsidR="002F18A0" w:rsidRPr="001702AE" w:rsidRDefault="002F18A0" w:rsidP="008F6564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285094D8" w14:textId="77777777" w:rsidR="008F6564" w:rsidRPr="001702AE" w:rsidRDefault="008F6564" w:rsidP="008F6564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366AF783" w14:textId="77777777" w:rsidR="00E944DF" w:rsidRPr="001702AE" w:rsidRDefault="00E944DF" w:rsidP="008F6564">
            <w:pPr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455915" w:rsidRPr="001702AE" w14:paraId="0A5A3C95" w14:textId="77777777" w:rsidTr="00AE1701">
        <w:tc>
          <w:tcPr>
            <w:tcW w:w="9322" w:type="dxa"/>
            <w:vAlign w:val="center"/>
          </w:tcPr>
          <w:p w14:paraId="516AD42A" w14:textId="284B5EC5" w:rsidR="008F6564" w:rsidRPr="001702AE" w:rsidRDefault="008F6564" w:rsidP="00AE1701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 w:rsidRPr="00D74213">
              <w:rPr>
                <w:rFonts w:cstheme="minorHAnsi"/>
                <w:b/>
                <w:bCs/>
              </w:rPr>
              <w:t>Procés metodològic d’implementació</w:t>
            </w:r>
            <w:r w:rsidR="001702AE">
              <w:rPr>
                <w:rFonts w:cstheme="minorHAnsi"/>
                <w:b/>
                <w:bCs/>
              </w:rPr>
              <w:t xml:space="preserve"> (</w:t>
            </w:r>
            <w:r w:rsidR="002F18A0" w:rsidRPr="001702AE">
              <w:rPr>
                <w:rFonts w:cstheme="minorHAnsi"/>
                <w:b/>
                <w:bCs/>
              </w:rPr>
              <w:t>fases, durada...)</w:t>
            </w:r>
          </w:p>
        </w:tc>
      </w:tr>
      <w:tr w:rsidR="00455915" w:rsidRPr="001702AE" w14:paraId="1278F875" w14:textId="77777777" w:rsidTr="00AE1701">
        <w:tc>
          <w:tcPr>
            <w:tcW w:w="9322" w:type="dxa"/>
            <w:vAlign w:val="center"/>
          </w:tcPr>
          <w:p w14:paraId="42D2D421" w14:textId="77777777" w:rsidR="00455915" w:rsidRPr="001702AE" w:rsidRDefault="00455915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78DC50D2" w14:textId="77777777" w:rsidR="002F18A0" w:rsidRPr="001702AE" w:rsidRDefault="002F18A0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371583D9" w14:textId="77777777" w:rsidR="002F18A0" w:rsidRPr="001702AE" w:rsidRDefault="002F18A0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4F6FE38A" w14:textId="77777777" w:rsidR="00E944DF" w:rsidRPr="001702AE" w:rsidRDefault="00E944DF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1702AE" w:rsidRPr="001702AE" w14:paraId="5795A1AF" w14:textId="77777777" w:rsidTr="00AE1701">
        <w:tc>
          <w:tcPr>
            <w:tcW w:w="9322" w:type="dxa"/>
            <w:vAlign w:val="center"/>
          </w:tcPr>
          <w:p w14:paraId="04023805" w14:textId="77777777" w:rsidR="001702AE" w:rsidRPr="001702AE" w:rsidRDefault="001702AE" w:rsidP="001702AE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 w:rsidRPr="001702AE">
              <w:rPr>
                <w:rFonts w:cstheme="minorHAnsi"/>
                <w:b/>
                <w:bCs/>
              </w:rPr>
              <w:t>Són mesures pactades amb els treballadors? (sí, no)</w:t>
            </w:r>
          </w:p>
          <w:p w14:paraId="2A7B4F15" w14:textId="632E80F4" w:rsidR="001702AE" w:rsidRPr="001702AE" w:rsidRDefault="001702AE" w:rsidP="001702AE">
            <w:pPr>
              <w:pStyle w:val="Pargrafdellista"/>
              <w:spacing w:after="20"/>
              <w:rPr>
                <w:rFonts w:cstheme="minorHAnsi"/>
                <w:b/>
                <w:bCs/>
              </w:rPr>
            </w:pPr>
            <w:r w:rsidRPr="001702AE">
              <w:rPr>
                <w:rFonts w:cstheme="minorHAnsi"/>
                <w:b/>
                <w:bCs/>
              </w:rPr>
              <w:t>Com s’ha</w:t>
            </w:r>
            <w:r w:rsidR="00AE1701">
              <w:rPr>
                <w:rFonts w:cstheme="minorHAnsi"/>
                <w:b/>
                <w:bCs/>
              </w:rPr>
              <w:t>n</w:t>
            </w:r>
            <w:r w:rsidRPr="001702AE">
              <w:rPr>
                <w:rFonts w:cstheme="minorHAnsi"/>
                <w:b/>
                <w:bCs/>
              </w:rPr>
              <w:t xml:space="preserve"> desenvolupat els pactes i acords?</w:t>
            </w:r>
          </w:p>
        </w:tc>
      </w:tr>
      <w:tr w:rsidR="001702AE" w:rsidRPr="001702AE" w14:paraId="65547DA1" w14:textId="77777777" w:rsidTr="00AE1701">
        <w:tc>
          <w:tcPr>
            <w:tcW w:w="9322" w:type="dxa"/>
            <w:vAlign w:val="center"/>
          </w:tcPr>
          <w:p w14:paraId="5E393C0E" w14:textId="77777777" w:rsidR="001702AE" w:rsidRPr="001702AE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  <w:p w14:paraId="54C1D135" w14:textId="77777777" w:rsidR="001702AE" w:rsidRPr="001702AE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  <w:p w14:paraId="1AD85B48" w14:textId="77777777" w:rsidR="001702AE" w:rsidRPr="001702AE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  <w:p w14:paraId="6DF82FF3" w14:textId="77777777" w:rsidR="001702AE" w:rsidRPr="001702AE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1702AE" w:rsidRPr="001702AE" w14:paraId="781BD14C" w14:textId="77777777" w:rsidTr="00AE1701">
        <w:tc>
          <w:tcPr>
            <w:tcW w:w="9322" w:type="dxa"/>
            <w:vAlign w:val="center"/>
          </w:tcPr>
          <w:p w14:paraId="0B73CF3E" w14:textId="77777777" w:rsidR="001702AE" w:rsidRPr="001702AE" w:rsidRDefault="001702AE" w:rsidP="001702AE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 w:rsidRPr="001702AE">
              <w:rPr>
                <w:rFonts w:cstheme="minorHAnsi"/>
                <w:b/>
                <w:bCs/>
              </w:rPr>
              <w:t>Les mesures estan escrites en un document (sí, no)</w:t>
            </w:r>
          </w:p>
          <w:p w14:paraId="2823951A" w14:textId="02B08B5D" w:rsidR="001702AE" w:rsidRPr="001702AE" w:rsidRDefault="001702AE" w:rsidP="00BC5512">
            <w:pPr>
              <w:pStyle w:val="Pargrafdellista"/>
              <w:spacing w:after="20"/>
              <w:rPr>
                <w:rFonts w:cstheme="minorHAnsi"/>
                <w:b/>
                <w:bCs/>
              </w:rPr>
            </w:pPr>
            <w:r w:rsidRPr="001702AE">
              <w:rPr>
                <w:rFonts w:cstheme="minorHAnsi"/>
                <w:b/>
                <w:bCs/>
              </w:rPr>
              <w:t xml:space="preserve">Les mesures estan aprovades </w:t>
            </w:r>
            <w:r w:rsidR="00BC5512">
              <w:rPr>
                <w:rFonts w:cstheme="minorHAnsi"/>
                <w:b/>
                <w:bCs/>
              </w:rPr>
              <w:t>per</w:t>
            </w:r>
            <w:r w:rsidRPr="001702AE">
              <w:rPr>
                <w:rFonts w:cstheme="minorHAnsi"/>
                <w:b/>
                <w:bCs/>
              </w:rPr>
              <w:t xml:space="preserve"> l’organització? (sí, no) En quin</w:t>
            </w:r>
            <w:r w:rsidR="00BC5512">
              <w:rPr>
                <w:rFonts w:cstheme="minorHAnsi"/>
                <w:b/>
                <w:bCs/>
              </w:rPr>
              <w:t xml:space="preserve"> òrgan?</w:t>
            </w:r>
          </w:p>
        </w:tc>
      </w:tr>
      <w:tr w:rsidR="001702AE" w:rsidRPr="00AE1701" w14:paraId="1ED501C3" w14:textId="77777777" w:rsidTr="00AE1701">
        <w:tc>
          <w:tcPr>
            <w:tcW w:w="9322" w:type="dxa"/>
            <w:vAlign w:val="center"/>
          </w:tcPr>
          <w:p w14:paraId="5BD1537F" w14:textId="77777777" w:rsidR="001702AE" w:rsidRPr="00AE1701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  <w:p w14:paraId="1BA8B868" w14:textId="77777777" w:rsidR="001702AE" w:rsidRPr="00AE1701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  <w:p w14:paraId="32B72A1A" w14:textId="77777777" w:rsidR="001702AE" w:rsidRPr="00AE1701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  <w:p w14:paraId="269AE1CB" w14:textId="77777777" w:rsidR="001702AE" w:rsidRPr="00AE1701" w:rsidRDefault="001702AE" w:rsidP="001702AE">
            <w:pPr>
              <w:pStyle w:val="Pargrafdellista"/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455915" w:rsidRPr="00AE1701" w14:paraId="6E087CD2" w14:textId="77777777" w:rsidTr="00AE1701">
        <w:tc>
          <w:tcPr>
            <w:tcW w:w="9322" w:type="dxa"/>
            <w:vAlign w:val="center"/>
          </w:tcPr>
          <w:p w14:paraId="49EB96E4" w14:textId="788683B3" w:rsidR="008F6564" w:rsidRPr="00AE1701" w:rsidRDefault="00AE1701" w:rsidP="00AE1701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Beneficis obtinguts (i</w:t>
            </w:r>
            <w:r w:rsidR="008F6564" w:rsidRPr="00AE1701">
              <w:rPr>
                <w:rFonts w:cstheme="minorHAnsi"/>
                <w:b/>
                <w:bCs/>
              </w:rPr>
              <w:t>ndicadors de resultats i impacte</w:t>
            </w:r>
            <w:r>
              <w:rPr>
                <w:rFonts w:cstheme="minorHAnsi"/>
                <w:b/>
                <w:bCs/>
              </w:rPr>
              <w:t>: %</w:t>
            </w:r>
            <w:r w:rsidR="008F6564" w:rsidRPr="00AE1701">
              <w:rPr>
                <w:rFonts w:cstheme="minorHAnsi"/>
                <w:b/>
                <w:bCs/>
              </w:rPr>
              <w:t xml:space="preserve"> beneficia</w:t>
            </w:r>
            <w:r>
              <w:rPr>
                <w:rFonts w:cstheme="minorHAnsi"/>
                <w:b/>
                <w:bCs/>
              </w:rPr>
              <w:t>ts per</w:t>
            </w:r>
            <w:r w:rsidR="008F6564" w:rsidRPr="00AE1701">
              <w:rPr>
                <w:rFonts w:cstheme="minorHAnsi"/>
                <w:b/>
                <w:bCs/>
              </w:rPr>
              <w:t xml:space="preserve"> la mesura,  % homes/dones,  % de la plantill</w:t>
            </w:r>
            <w:r>
              <w:rPr>
                <w:rFonts w:cstheme="minorHAnsi"/>
                <w:b/>
                <w:bCs/>
              </w:rPr>
              <w:t>a destinatària, etc.</w:t>
            </w:r>
            <w:r w:rsidR="008F6564" w:rsidRPr="00AE1701">
              <w:rPr>
                <w:rFonts w:cstheme="minorHAnsi"/>
                <w:b/>
                <w:bCs/>
              </w:rPr>
              <w:t>)</w:t>
            </w:r>
          </w:p>
        </w:tc>
      </w:tr>
      <w:tr w:rsidR="00455915" w:rsidRPr="00AE1701" w14:paraId="05CA35E4" w14:textId="77777777" w:rsidTr="00AE1701">
        <w:tc>
          <w:tcPr>
            <w:tcW w:w="9322" w:type="dxa"/>
            <w:vAlign w:val="center"/>
          </w:tcPr>
          <w:p w14:paraId="3E1C20AA" w14:textId="77777777" w:rsidR="00A37D0D" w:rsidRPr="00AE1701" w:rsidRDefault="00A37D0D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27441E9D" w14:textId="77777777" w:rsidR="00A37D0D" w:rsidRPr="00AE1701" w:rsidRDefault="00A37D0D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7B572EE5" w14:textId="77777777" w:rsidR="002F18A0" w:rsidRPr="00AE1701" w:rsidRDefault="002F18A0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5AAEFA6E" w14:textId="77777777" w:rsidR="00E944DF" w:rsidRPr="00AE1701" w:rsidRDefault="00E944DF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6C67EC" w:rsidRPr="00AE1701" w14:paraId="383A10BA" w14:textId="77777777" w:rsidTr="00AE1701">
        <w:tc>
          <w:tcPr>
            <w:tcW w:w="9322" w:type="dxa"/>
            <w:vAlign w:val="center"/>
          </w:tcPr>
          <w:p w14:paraId="4F98E946" w14:textId="5EA5A157" w:rsidR="002F18A0" w:rsidRPr="00AE1701" w:rsidRDefault="008F6564" w:rsidP="001702AE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 w:rsidRPr="00AE1701">
              <w:rPr>
                <w:rFonts w:cstheme="minorHAnsi"/>
                <w:b/>
                <w:bCs/>
              </w:rPr>
              <w:t>Recomanacions per implantar la mesura amb èxit</w:t>
            </w:r>
            <w:r w:rsidR="001702AE" w:rsidRPr="00AE1701">
              <w:rPr>
                <w:rFonts w:cstheme="minorHAnsi"/>
                <w:b/>
                <w:bCs/>
              </w:rPr>
              <w:t xml:space="preserve"> a altres organitzacions</w:t>
            </w:r>
          </w:p>
        </w:tc>
      </w:tr>
      <w:tr w:rsidR="006C67EC" w:rsidRPr="00AE1701" w14:paraId="480B89FF" w14:textId="77777777" w:rsidTr="00AE1701">
        <w:tc>
          <w:tcPr>
            <w:tcW w:w="9322" w:type="dxa"/>
            <w:vAlign w:val="center"/>
          </w:tcPr>
          <w:p w14:paraId="26A0716F" w14:textId="77777777" w:rsidR="006C67EC" w:rsidRPr="00AE1701" w:rsidRDefault="006C67EC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742C7C33" w14:textId="77777777" w:rsidR="000B1947" w:rsidRPr="00AE1701" w:rsidRDefault="000B1947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01B50F0C" w14:textId="77777777" w:rsidR="00E944DF" w:rsidRPr="00AE1701" w:rsidRDefault="00E944DF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1A0EE247" w14:textId="77777777" w:rsidR="00E944DF" w:rsidRPr="00AE1701" w:rsidRDefault="00E944DF" w:rsidP="006C67EC">
            <w:pPr>
              <w:spacing w:after="20"/>
              <w:rPr>
                <w:rFonts w:cstheme="minorHAnsi"/>
                <w:bCs/>
                <w:sz w:val="22"/>
              </w:rPr>
            </w:pPr>
          </w:p>
        </w:tc>
      </w:tr>
      <w:tr w:rsidR="00AE1701" w:rsidRPr="00AE1701" w14:paraId="58F0025F" w14:textId="77777777" w:rsidTr="00AE1701">
        <w:tc>
          <w:tcPr>
            <w:tcW w:w="9322" w:type="dxa"/>
            <w:vAlign w:val="center"/>
          </w:tcPr>
          <w:p w14:paraId="0CE8C591" w14:textId="43C27B89" w:rsidR="00AE1701" w:rsidRPr="00AE1701" w:rsidRDefault="00AE1701" w:rsidP="00AE1701">
            <w:pPr>
              <w:pStyle w:val="Pargrafdellista"/>
              <w:numPr>
                <w:ilvl w:val="0"/>
                <w:numId w:val="1"/>
              </w:numPr>
              <w:spacing w:after="20"/>
              <w:rPr>
                <w:rFonts w:cstheme="minorHAnsi"/>
                <w:b/>
                <w:bCs/>
              </w:rPr>
            </w:pPr>
            <w:r w:rsidRPr="00AE1701">
              <w:rPr>
                <w:rFonts w:cstheme="minorHAnsi"/>
                <w:b/>
                <w:bCs/>
              </w:rPr>
              <w:t>Documentació annexada i web de referència</w:t>
            </w:r>
          </w:p>
        </w:tc>
      </w:tr>
      <w:tr w:rsidR="00AE1701" w:rsidRPr="00AE1701" w14:paraId="3FDA4DDE" w14:textId="77777777" w:rsidTr="00AE1701">
        <w:tc>
          <w:tcPr>
            <w:tcW w:w="9322" w:type="dxa"/>
            <w:vAlign w:val="center"/>
          </w:tcPr>
          <w:p w14:paraId="69E65D8D" w14:textId="77777777" w:rsidR="00AE1701" w:rsidRDefault="00AE1701" w:rsidP="00AE1701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459FD0F3" w14:textId="77777777" w:rsidR="00AE1701" w:rsidRDefault="00AE1701" w:rsidP="00AE1701">
            <w:pPr>
              <w:spacing w:after="20"/>
              <w:rPr>
                <w:rFonts w:cstheme="minorHAnsi"/>
                <w:bCs/>
                <w:sz w:val="22"/>
              </w:rPr>
            </w:pPr>
          </w:p>
          <w:p w14:paraId="7679F5DE" w14:textId="77777777" w:rsidR="00AE1701" w:rsidRDefault="00AE1701" w:rsidP="00AE1701">
            <w:pPr>
              <w:spacing w:after="20"/>
              <w:rPr>
                <w:rFonts w:cstheme="minorHAnsi"/>
                <w:bCs/>
                <w:sz w:val="22"/>
              </w:rPr>
            </w:pPr>
          </w:p>
        </w:tc>
      </w:tr>
    </w:tbl>
    <w:p w14:paraId="634D09EC" w14:textId="364708AA" w:rsidR="00A27E3C" w:rsidRDefault="00DF6E2F" w:rsidP="00AE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0"/>
        <w:rPr>
          <w:b/>
          <w:szCs w:val="24"/>
        </w:rPr>
      </w:pPr>
      <w:r w:rsidRPr="00AE1701">
        <w:rPr>
          <w:b/>
          <w:szCs w:val="24"/>
        </w:rPr>
        <w:t>Data i signatura:</w:t>
      </w:r>
      <w:r w:rsidR="00AE1701" w:rsidRPr="00AE1701">
        <w:rPr>
          <w:b/>
          <w:szCs w:val="24"/>
        </w:rPr>
        <w:t xml:space="preserve"> </w:t>
      </w:r>
      <w:r w:rsidR="00AE1701">
        <w:rPr>
          <w:b/>
          <w:szCs w:val="24"/>
        </w:rPr>
        <w:t xml:space="preserve">                                </w:t>
      </w:r>
      <w:r w:rsidR="00AE1701" w:rsidRPr="00AE1701">
        <w:rPr>
          <w:b/>
          <w:szCs w:val="24"/>
        </w:rPr>
        <w:t>(</w:t>
      </w:r>
      <w:r w:rsidR="00AE1701">
        <w:rPr>
          <w:b/>
          <w:szCs w:val="24"/>
        </w:rPr>
        <w:t>s</w:t>
      </w:r>
      <w:r w:rsidR="00001A44" w:rsidRPr="00AE1701">
        <w:rPr>
          <w:b/>
          <w:szCs w:val="24"/>
        </w:rPr>
        <w:t>ignar</w:t>
      </w:r>
      <w:r w:rsidR="00A27E3C" w:rsidRPr="00AE1701">
        <w:rPr>
          <w:b/>
          <w:szCs w:val="24"/>
        </w:rPr>
        <w:t xml:space="preserve"> només</w:t>
      </w:r>
      <w:r w:rsidR="00001A44" w:rsidRPr="00AE1701">
        <w:rPr>
          <w:b/>
          <w:szCs w:val="24"/>
        </w:rPr>
        <w:t xml:space="preserve"> </w:t>
      </w:r>
      <w:r w:rsidR="00A27E3C" w:rsidRPr="00AE1701">
        <w:rPr>
          <w:b/>
          <w:szCs w:val="24"/>
        </w:rPr>
        <w:t xml:space="preserve">l’imprès </w:t>
      </w:r>
      <w:r w:rsidR="00001A44" w:rsidRPr="00AE1701">
        <w:rPr>
          <w:b/>
          <w:szCs w:val="24"/>
        </w:rPr>
        <w:t xml:space="preserve">a </w:t>
      </w:r>
      <w:r w:rsidR="00A27E3C" w:rsidRPr="00AE1701">
        <w:rPr>
          <w:b/>
          <w:szCs w:val="24"/>
        </w:rPr>
        <w:t>lliura</w:t>
      </w:r>
      <w:r w:rsidR="00001A44" w:rsidRPr="00AE1701">
        <w:rPr>
          <w:b/>
          <w:szCs w:val="24"/>
        </w:rPr>
        <w:t>r</w:t>
      </w:r>
      <w:r w:rsidR="00A27E3C" w:rsidRPr="00AE1701">
        <w:rPr>
          <w:b/>
          <w:szCs w:val="24"/>
        </w:rPr>
        <w:t xml:space="preserve"> al Registre</w:t>
      </w:r>
      <w:r w:rsidR="00AE1701" w:rsidRPr="00AE1701">
        <w:rPr>
          <w:b/>
          <w:szCs w:val="24"/>
        </w:rPr>
        <w:t>)</w:t>
      </w:r>
    </w:p>
    <w:p w14:paraId="51779536" w14:textId="77777777" w:rsidR="00AE1701" w:rsidRDefault="00AE1701" w:rsidP="00AE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0"/>
        <w:rPr>
          <w:b/>
          <w:szCs w:val="24"/>
        </w:rPr>
      </w:pPr>
    </w:p>
    <w:p w14:paraId="5D31D4D5" w14:textId="77777777" w:rsidR="00CD60EB" w:rsidRPr="00AE1701" w:rsidRDefault="00CD60EB" w:rsidP="00AE1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0"/>
        <w:rPr>
          <w:b/>
          <w:szCs w:val="24"/>
          <w:lang w:eastAsia="en-US"/>
        </w:rPr>
      </w:pPr>
    </w:p>
    <w:sectPr w:rsidR="00CD60EB" w:rsidRPr="00AE1701" w:rsidSect="006C67E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1418" w:bottom="851" w:left="1418" w:header="113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9DBAB" w14:textId="77777777" w:rsidR="007365FD" w:rsidRDefault="007365FD">
      <w:r>
        <w:separator/>
      </w:r>
    </w:p>
  </w:endnote>
  <w:endnote w:type="continuationSeparator" w:id="0">
    <w:p w14:paraId="20BB8EF9" w14:textId="77777777" w:rsidR="007365FD" w:rsidRDefault="0073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eGothic-BoldTwo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4BB8B" w14:textId="77777777" w:rsidR="00C61B45" w:rsidRDefault="00C61B45">
    <w:pPr>
      <w:pStyle w:val="Peu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DAA1F" w14:textId="77777777" w:rsidR="007365FD" w:rsidRDefault="007365FD">
      <w:r>
        <w:separator/>
      </w:r>
    </w:p>
  </w:footnote>
  <w:footnote w:type="continuationSeparator" w:id="0">
    <w:p w14:paraId="675AE32C" w14:textId="77777777" w:rsidR="007365FD" w:rsidRDefault="00736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24955" w14:textId="77777777" w:rsidR="00C61B45" w:rsidRDefault="00C61B4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0378B" w14:textId="77777777" w:rsidR="00C61B45" w:rsidRDefault="00C61B45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3EFB73" wp14:editId="18417014">
          <wp:simplePos x="0" y="0"/>
          <wp:positionH relativeFrom="page">
            <wp:posOffset>485775</wp:posOffset>
          </wp:positionH>
          <wp:positionV relativeFrom="page">
            <wp:posOffset>295275</wp:posOffset>
          </wp:positionV>
          <wp:extent cx="1209675" cy="333375"/>
          <wp:effectExtent l="19050" t="0" r="9525" b="0"/>
          <wp:wrapTight wrapText="bothSides">
            <wp:wrapPolygon edited="0">
              <wp:start x="-340" y="0"/>
              <wp:lineTo x="-340" y="20983"/>
              <wp:lineTo x="21770" y="20983"/>
              <wp:lineTo x="21770" y="0"/>
              <wp:lineTo x="-340" y="0"/>
            </wp:wrapPolygon>
          </wp:wrapTight>
          <wp:docPr id="13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74590" w14:textId="77777777" w:rsidR="00C61B45" w:rsidRPr="00541BAF" w:rsidRDefault="00C61B45" w:rsidP="00455915">
    <w:pPr>
      <w:pStyle w:val="Capalera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21756823" wp14:editId="3028DB63">
          <wp:simplePos x="0" y="0"/>
          <wp:positionH relativeFrom="page">
            <wp:posOffset>428625</wp:posOffset>
          </wp:positionH>
          <wp:positionV relativeFrom="page">
            <wp:posOffset>304800</wp:posOffset>
          </wp:positionV>
          <wp:extent cx="1209675" cy="333375"/>
          <wp:effectExtent l="19050" t="0" r="9525" b="0"/>
          <wp:wrapTight wrapText="bothSides">
            <wp:wrapPolygon edited="0">
              <wp:start x="-340" y="0"/>
              <wp:lineTo x="-340" y="20983"/>
              <wp:lineTo x="21770" y="20983"/>
              <wp:lineTo x="21770" y="0"/>
              <wp:lineTo x="-340" y="0"/>
            </wp:wrapPolygon>
          </wp:wrapTight>
          <wp:docPr id="2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0946BF8" w14:textId="77777777" w:rsidR="00C61B45" w:rsidRDefault="00C61B45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5AEA"/>
    <w:multiLevelType w:val="hybridMultilevel"/>
    <w:tmpl w:val="50228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15"/>
    <w:rsid w:val="00001A44"/>
    <w:rsid w:val="000250A4"/>
    <w:rsid w:val="000B1947"/>
    <w:rsid w:val="000D47A2"/>
    <w:rsid w:val="000D7BBF"/>
    <w:rsid w:val="000E2435"/>
    <w:rsid w:val="00141543"/>
    <w:rsid w:val="001535DD"/>
    <w:rsid w:val="001702AE"/>
    <w:rsid w:val="001D56B6"/>
    <w:rsid w:val="0022098F"/>
    <w:rsid w:val="00255008"/>
    <w:rsid w:val="002A5E5B"/>
    <w:rsid w:val="002F18A0"/>
    <w:rsid w:val="00313B9D"/>
    <w:rsid w:val="00322802"/>
    <w:rsid w:val="00340FD8"/>
    <w:rsid w:val="003850D5"/>
    <w:rsid w:val="003A7901"/>
    <w:rsid w:val="003C2070"/>
    <w:rsid w:val="003C567E"/>
    <w:rsid w:val="003D1102"/>
    <w:rsid w:val="0043061B"/>
    <w:rsid w:val="00455915"/>
    <w:rsid w:val="00462C6D"/>
    <w:rsid w:val="00464560"/>
    <w:rsid w:val="00482052"/>
    <w:rsid w:val="00495CFA"/>
    <w:rsid w:val="004B6E7C"/>
    <w:rsid w:val="004F0D21"/>
    <w:rsid w:val="004F289C"/>
    <w:rsid w:val="00513EA0"/>
    <w:rsid w:val="00541BAF"/>
    <w:rsid w:val="005A7570"/>
    <w:rsid w:val="005E1551"/>
    <w:rsid w:val="00631C75"/>
    <w:rsid w:val="00691484"/>
    <w:rsid w:val="006C67EC"/>
    <w:rsid w:val="006F183A"/>
    <w:rsid w:val="00722F6E"/>
    <w:rsid w:val="007365FD"/>
    <w:rsid w:val="007640FC"/>
    <w:rsid w:val="00766160"/>
    <w:rsid w:val="0077118B"/>
    <w:rsid w:val="007B3D8C"/>
    <w:rsid w:val="007D67AC"/>
    <w:rsid w:val="0081184B"/>
    <w:rsid w:val="00836F68"/>
    <w:rsid w:val="008925E9"/>
    <w:rsid w:val="008F6564"/>
    <w:rsid w:val="009004BC"/>
    <w:rsid w:val="00966F76"/>
    <w:rsid w:val="009812A8"/>
    <w:rsid w:val="009C1AAA"/>
    <w:rsid w:val="00A152F4"/>
    <w:rsid w:val="00A27E3C"/>
    <w:rsid w:val="00A37D0D"/>
    <w:rsid w:val="00AB617D"/>
    <w:rsid w:val="00AC1F3D"/>
    <w:rsid w:val="00AE1701"/>
    <w:rsid w:val="00AF29BE"/>
    <w:rsid w:val="00B512F7"/>
    <w:rsid w:val="00B75528"/>
    <w:rsid w:val="00BA455F"/>
    <w:rsid w:val="00BC5512"/>
    <w:rsid w:val="00BE1AAD"/>
    <w:rsid w:val="00BF113F"/>
    <w:rsid w:val="00C25F1B"/>
    <w:rsid w:val="00C37003"/>
    <w:rsid w:val="00C413DD"/>
    <w:rsid w:val="00C54147"/>
    <w:rsid w:val="00C61B45"/>
    <w:rsid w:val="00C70B41"/>
    <w:rsid w:val="00C94F28"/>
    <w:rsid w:val="00CA189E"/>
    <w:rsid w:val="00CA4A82"/>
    <w:rsid w:val="00CD60EB"/>
    <w:rsid w:val="00D621FC"/>
    <w:rsid w:val="00D71C6F"/>
    <w:rsid w:val="00D74213"/>
    <w:rsid w:val="00D95E42"/>
    <w:rsid w:val="00DB33F9"/>
    <w:rsid w:val="00DF6E2F"/>
    <w:rsid w:val="00E15E61"/>
    <w:rsid w:val="00E514FF"/>
    <w:rsid w:val="00E571F4"/>
    <w:rsid w:val="00E66A78"/>
    <w:rsid w:val="00E836B8"/>
    <w:rsid w:val="00E923BC"/>
    <w:rsid w:val="00E944DF"/>
    <w:rsid w:val="00EA50E3"/>
    <w:rsid w:val="00EC2B66"/>
    <w:rsid w:val="00ED19C9"/>
    <w:rsid w:val="00F2718D"/>
    <w:rsid w:val="00F37828"/>
    <w:rsid w:val="00F52796"/>
    <w:rsid w:val="00F63406"/>
    <w:rsid w:val="00FB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AD2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3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ol1">
    <w:name w:val="heading 1"/>
    <w:basedOn w:val="Normal"/>
    <w:next w:val="Normal"/>
    <w:qFormat/>
    <w:rsid w:val="00BF113F"/>
    <w:pPr>
      <w:keepNext/>
      <w:tabs>
        <w:tab w:val="left" w:pos="5670"/>
        <w:tab w:val="left" w:pos="6237"/>
      </w:tabs>
      <w:outlineLvl w:val="0"/>
    </w:pPr>
    <w:rPr>
      <w:rFonts w:ascii="Swiss" w:hAnsi="Swiss"/>
      <w:b/>
      <w:sz w:val="18"/>
    </w:rPr>
  </w:style>
  <w:style w:type="paragraph" w:styleId="Ttol2">
    <w:name w:val="heading 2"/>
    <w:basedOn w:val="Normal"/>
    <w:next w:val="Normal"/>
    <w:qFormat/>
    <w:rsid w:val="00BF113F"/>
    <w:pPr>
      <w:keepNext/>
      <w:tabs>
        <w:tab w:val="left" w:pos="5670"/>
        <w:tab w:val="left" w:pos="6237"/>
      </w:tabs>
      <w:jc w:val="right"/>
      <w:outlineLvl w:val="1"/>
    </w:pPr>
    <w:rPr>
      <w:rFonts w:ascii="TradeGothic-BoldTwo" w:hAnsi="TradeGothic-BoldTwo"/>
      <w:b/>
      <w:sz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BF113F"/>
    <w:pPr>
      <w:spacing w:line="360" w:lineRule="auto"/>
      <w:jc w:val="both"/>
    </w:pPr>
  </w:style>
  <w:style w:type="paragraph" w:customStyle="1" w:styleId="Textindependent21">
    <w:name w:val="Text independent 21"/>
    <w:basedOn w:val="Normal"/>
    <w:rsid w:val="00BF113F"/>
    <w:pPr>
      <w:jc w:val="center"/>
    </w:pPr>
    <w:rPr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E1AA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E1AAD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45591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455915"/>
    <w:rPr>
      <w:color w:val="0000FF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385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3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ol1">
    <w:name w:val="heading 1"/>
    <w:basedOn w:val="Normal"/>
    <w:next w:val="Normal"/>
    <w:qFormat/>
    <w:rsid w:val="00BF113F"/>
    <w:pPr>
      <w:keepNext/>
      <w:tabs>
        <w:tab w:val="left" w:pos="5670"/>
        <w:tab w:val="left" w:pos="6237"/>
      </w:tabs>
      <w:outlineLvl w:val="0"/>
    </w:pPr>
    <w:rPr>
      <w:rFonts w:ascii="Swiss" w:hAnsi="Swiss"/>
      <w:b/>
      <w:sz w:val="18"/>
    </w:rPr>
  </w:style>
  <w:style w:type="paragraph" w:styleId="Ttol2">
    <w:name w:val="heading 2"/>
    <w:basedOn w:val="Normal"/>
    <w:next w:val="Normal"/>
    <w:qFormat/>
    <w:rsid w:val="00BF113F"/>
    <w:pPr>
      <w:keepNext/>
      <w:tabs>
        <w:tab w:val="left" w:pos="5670"/>
        <w:tab w:val="left" w:pos="6237"/>
      </w:tabs>
      <w:jc w:val="right"/>
      <w:outlineLvl w:val="1"/>
    </w:pPr>
    <w:rPr>
      <w:rFonts w:ascii="TradeGothic-BoldTwo" w:hAnsi="TradeGothic-BoldTwo"/>
      <w:b/>
      <w:sz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rsid w:val="00BF113F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semiHidden/>
    <w:rsid w:val="00BF113F"/>
    <w:pPr>
      <w:spacing w:line="360" w:lineRule="auto"/>
      <w:jc w:val="both"/>
    </w:pPr>
  </w:style>
  <w:style w:type="paragraph" w:customStyle="1" w:styleId="Textindependent21">
    <w:name w:val="Text independent 21"/>
    <w:basedOn w:val="Normal"/>
    <w:rsid w:val="00BF113F"/>
    <w:pPr>
      <w:jc w:val="center"/>
    </w:pPr>
    <w:rPr>
      <w:b/>
      <w:sz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E1AA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E1AAD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45591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455915"/>
    <w:rPr>
      <w:color w:val="0000FF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385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resesnust@bcn.ca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des\Plantilles\membret%20temps%20vertical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 temps vertical.dotx</Template>
  <TotalTime>1</TotalTime>
  <Pages>2</Pages>
  <Words>299</Words>
  <Characters>1708</Characters>
  <Application>Microsoft Office Word</Application>
  <DocSecurity>4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Ajuntament</vt:lpstr>
      <vt:lpstr>Ajuntament</vt:lpstr>
    </vt:vector>
  </TitlesOfParts>
  <Company>Ayuntamiento de Barcelona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Ajuntament</dc:title>
  <dc:creator>Ajuntament de Barcelona</dc:creator>
  <cp:lastModifiedBy>Ajuntament de Barcelona</cp:lastModifiedBy>
  <cp:revision>2</cp:revision>
  <cp:lastPrinted>2005-02-21T10:52:00Z</cp:lastPrinted>
  <dcterms:created xsi:type="dcterms:W3CDTF">2017-10-06T09:38:00Z</dcterms:created>
  <dcterms:modified xsi:type="dcterms:W3CDTF">2017-10-06T09:38:00Z</dcterms:modified>
</cp:coreProperties>
</file>